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81" w:rsidRPr="00826878" w:rsidRDefault="003C2F81" w:rsidP="00826878">
      <w:pPr>
        <w:rPr>
          <w:szCs w:val="28"/>
          <w:lang w:val="en-US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>о потенциальной угрозе употребления некурительнойникотинсодержащей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>(так называемых снюсов)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 w:rsidRPr="00CB509F">
        <w:rPr>
          <w:b/>
          <w:color w:val="000000"/>
          <w:shd w:val="clear" w:color="auto" w:fill="FFFFFF"/>
        </w:rPr>
        <w:t>Снюс</w:t>
      </w:r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r w:rsidR="00B35BBB">
        <w:rPr>
          <w:szCs w:val="28"/>
        </w:rPr>
        <w:t>некурительнаяникотин</w:t>
      </w:r>
      <w:r>
        <w:rPr>
          <w:szCs w:val="28"/>
        </w:rPr>
        <w:t>содержащая продукц</w:t>
      </w:r>
      <w:r w:rsidR="00C8132E">
        <w:rPr>
          <w:szCs w:val="28"/>
        </w:rPr>
        <w:t>ия отнесена к пищевой продукции.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217472">
        <w:rPr>
          <w:szCs w:val="28"/>
        </w:rPr>
        <w:t>В Ярославской области в точках продажи некурительнойникотинсодержащей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>ным учреждением здравоохранения «Центр гигиены и эпидемиологии в Ярославской области» проведены лабораторные исследования проб бестабачнойникотинсодержащей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>снюса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Pr="00CB509F" w:rsidRDefault="00434121" w:rsidP="003C2F81">
      <w:pPr>
        <w:ind w:firstLine="709"/>
        <w:jc w:val="both"/>
        <w:rPr>
          <w:b/>
          <w:szCs w:val="28"/>
        </w:rPr>
      </w:pPr>
      <w:r w:rsidRPr="00CB509F">
        <w:rPr>
          <w:b/>
          <w:szCs w:val="28"/>
        </w:rPr>
        <w:t>О выявленных фактах</w:t>
      </w:r>
      <w:r w:rsidR="00E77729" w:rsidRPr="00CB509F">
        <w:rPr>
          <w:b/>
          <w:szCs w:val="28"/>
        </w:rPr>
        <w:t xml:space="preserve"> распространения и употребления некурительнойникотинсодержащей продукции просим сообщать </w:t>
      </w:r>
      <w:r w:rsidR="009229D3" w:rsidRPr="00CB509F">
        <w:rPr>
          <w:b/>
          <w:szCs w:val="28"/>
        </w:rPr>
        <w:t>информацию по телефонам:</w:t>
      </w:r>
    </w:p>
    <w:p w:rsidR="009229D3" w:rsidRPr="00CB509F" w:rsidRDefault="009229D3" w:rsidP="003C2F81">
      <w:pPr>
        <w:ind w:firstLine="709"/>
        <w:jc w:val="both"/>
        <w:rPr>
          <w:b/>
          <w:szCs w:val="28"/>
        </w:rPr>
      </w:pPr>
      <w:r w:rsidRPr="00CB509F">
        <w:rPr>
          <w:b/>
          <w:szCs w:val="28"/>
        </w:rPr>
        <w:t xml:space="preserve">- </w:t>
      </w:r>
      <w:r w:rsidR="00E77729" w:rsidRPr="00CB509F">
        <w:rPr>
          <w:b/>
          <w:szCs w:val="28"/>
        </w:rPr>
        <w:t>«горячей линии» Управления Министерства внутренних дел Российской Ф</w:t>
      </w:r>
      <w:r w:rsidRPr="00CB509F">
        <w:rPr>
          <w:b/>
          <w:szCs w:val="28"/>
        </w:rPr>
        <w:t>ед</w:t>
      </w:r>
      <w:r w:rsidR="00434121" w:rsidRPr="00CB509F">
        <w:rPr>
          <w:b/>
          <w:szCs w:val="28"/>
        </w:rPr>
        <w:t xml:space="preserve">ерации по Ярославской области – </w:t>
      </w:r>
      <w:r w:rsidRPr="00CB509F">
        <w:rPr>
          <w:b/>
          <w:szCs w:val="28"/>
        </w:rPr>
        <w:t>(4852) 73-10-50;</w:t>
      </w:r>
    </w:p>
    <w:p w:rsidR="00E77729" w:rsidRPr="00CB509F" w:rsidRDefault="009229D3" w:rsidP="003C2F81">
      <w:pPr>
        <w:ind w:firstLine="709"/>
        <w:jc w:val="both"/>
        <w:rPr>
          <w:b/>
          <w:szCs w:val="28"/>
        </w:rPr>
      </w:pPr>
      <w:r w:rsidRPr="00CB509F">
        <w:rPr>
          <w:b/>
          <w:szCs w:val="28"/>
        </w:rPr>
        <w:t xml:space="preserve">- единый номер экстренных служб </w:t>
      </w:r>
      <w:r w:rsidR="00434121" w:rsidRPr="00CB509F">
        <w:rPr>
          <w:b/>
          <w:szCs w:val="28"/>
        </w:rPr>
        <w:t xml:space="preserve">– </w:t>
      </w:r>
      <w:r w:rsidRPr="00CB509F">
        <w:rPr>
          <w:b/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6A3" w:rsidRDefault="00E016A3">
      <w:r>
        <w:separator/>
      </w:r>
    </w:p>
  </w:endnote>
  <w:endnote w:type="continuationSeparator" w:id="1">
    <w:p w:rsidR="00E016A3" w:rsidRDefault="00E016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C81413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C81413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6A3" w:rsidRDefault="00E016A3">
      <w:r>
        <w:separator/>
      </w:r>
    </w:p>
  </w:footnote>
  <w:footnote w:type="continuationSeparator" w:id="1">
    <w:p w:rsidR="00E016A3" w:rsidRDefault="00E016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C81413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C81413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CB509F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4448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0A09"/>
    <w:rsid w:val="008225B3"/>
    <w:rsid w:val="00824D97"/>
    <w:rsid w:val="00826878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81413"/>
    <w:rsid w:val="00CA2B1F"/>
    <w:rsid w:val="00CB509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562B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DE7355"/>
    <w:rsid w:val="00E016A3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44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168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Филичкина</cp:lastModifiedBy>
  <cp:revision>35</cp:revision>
  <cp:lastPrinted>2011-06-07T12:47:00Z</cp:lastPrinted>
  <dcterms:created xsi:type="dcterms:W3CDTF">2011-06-14T07:36:00Z</dcterms:created>
  <dcterms:modified xsi:type="dcterms:W3CDTF">2020-02-12T07:52:00Z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